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009AC" w14:paraId="23683AAD" w14:textId="77777777">
      <w:pPr>
        <w:pStyle w:val="Title2"/>
        <w:rPr>
          <w:rFonts w:ascii="Times New Roman" w:hAnsi="Times New Roman" w:eastAsiaTheme="majorEastAsia" w:cs="Times New Roman"/>
          <w:b/>
          <w:bCs/>
        </w:rPr>
      </w:pPr>
    </w:p>
    <w:p w:rsidR="006009AC" w14:paraId="3DFB389D" w14:textId="77777777">
      <w:pPr>
        <w:pStyle w:val="Title2"/>
        <w:rPr>
          <w:rFonts w:ascii="Times New Roman" w:hAnsi="Times New Roman" w:eastAsiaTheme="majorEastAsia" w:cs="Times New Roman"/>
          <w:b/>
          <w:bCs/>
        </w:rPr>
      </w:pPr>
    </w:p>
    <w:p w:rsidR="006009AC" w14:paraId="45175F42" w14:textId="77777777">
      <w:pPr>
        <w:pStyle w:val="Title2"/>
        <w:rPr>
          <w:rFonts w:ascii="Times New Roman" w:hAnsi="Times New Roman" w:eastAsiaTheme="majorEastAsia" w:cs="Times New Roman"/>
          <w:b/>
          <w:bCs/>
        </w:rPr>
      </w:pPr>
    </w:p>
    <w:p w:rsidR="006009AC" w14:paraId="345B1F34" w14:textId="77777777">
      <w:pPr>
        <w:pStyle w:val="Title2"/>
        <w:rPr>
          <w:rFonts w:ascii="Times New Roman" w:hAnsi="Times New Roman" w:eastAsiaTheme="majorEastAsia" w:cs="Times New Roman"/>
          <w:b/>
          <w:bCs/>
        </w:rPr>
      </w:pPr>
    </w:p>
    <w:p w:rsidR="004E1E89" w:rsidRPr="004E1E89" w:rsidP="004E1E89" w14:paraId="5C03FFF0" w14:textId="0900B099">
      <w:pPr>
        <w:shd w:val="clear" w:color="auto" w:fill="FFFFFF"/>
        <w:spacing w:line="240" w:lineRule="auto"/>
        <w:ind w:firstLine="0"/>
        <w:jc w:val="center"/>
        <w:rPr>
          <w:rFonts w:eastAsia="Times New Roman" w:asciiTheme="majorHAnsi" w:hAnsiTheme="majorHAnsi" w:cstheme="majorHAnsi"/>
          <w:b/>
          <w:bCs/>
          <w:color w:val="auto"/>
          <w:sz w:val="27"/>
          <w:szCs w:val="27"/>
          <w:lang w:eastAsia="en-US"/>
        </w:rPr>
      </w:pPr>
      <w:r>
        <w:rPr>
          <w:rFonts w:eastAsia="Times New Roman" w:asciiTheme="majorHAnsi" w:hAnsiTheme="majorHAnsi" w:cstheme="majorHAnsi"/>
          <w:b/>
          <w:bCs/>
          <w:color w:val="auto"/>
          <w:sz w:val="27"/>
          <w:szCs w:val="27"/>
          <w:lang w:eastAsia="en-US"/>
        </w:rPr>
        <w:t>Cover Letter</w:t>
      </w:r>
    </w:p>
    <w:p w:rsidR="00C437CE" w14:paraId="24939DA0" w14:textId="77777777">
      <w:pPr>
        <w:pStyle w:val="Title2"/>
      </w:pPr>
    </w:p>
    <w:p w:rsidR="00C437CE" w:rsidP="00A863EA" w14:paraId="4E12D313" w14:textId="2FD34815">
      <w:pPr>
        <w:pStyle w:val="Title2"/>
        <w:tabs>
          <w:tab w:val="left" w:pos="2475"/>
          <w:tab w:val="center" w:pos="4680"/>
        </w:tabs>
        <w:jc w:val="left"/>
      </w:pPr>
      <w:r>
        <w:tab/>
      </w:r>
      <w:r>
        <w:tab/>
      </w:r>
      <w:r>
        <w:t>Name</w:t>
      </w:r>
    </w:p>
    <w:p w:rsidR="004D6B86" w:rsidP="00C437CE" w14:paraId="43385279" w14:textId="77777777">
      <w:pPr>
        <w:pStyle w:val="Title2"/>
        <w:tabs>
          <w:tab w:val="center" w:pos="4680"/>
          <w:tab w:val="left" w:pos="6315"/>
        </w:tabs>
        <w:jc w:val="left"/>
      </w:pPr>
      <w:r>
        <w:tab/>
      </w:r>
      <w:sdt>
        <w:sdtPr>
          <w:alias w:val="Enter institutional affiliation(s):"/>
          <w:tag w:val="Enter institutional affiliation(s):"/>
          <w:id w:val="2102991146"/>
          <w:placeholder>
            <w:docPart w:val="5C711A7C64C8484B95317D117EB2DB3C"/>
          </w:placeholder>
          <w:showingPlcHdr/>
          <w:richText/>
          <w:temporary/>
          <w15:appearance w15:val="hidden"/>
        </w:sdtPr>
        <w:sdtContent>
          <w:r w:rsidR="00A4757D">
            <w:t>Institutional Affiliation(s)</w:t>
          </w:r>
        </w:sdtContent>
      </w:sdt>
      <w:r>
        <w:tab/>
      </w:r>
    </w:p>
    <w:p w:rsidR="00C437CE" w:rsidP="00C437CE" w14:paraId="62C0CC3D" w14:textId="77777777">
      <w:pPr>
        <w:pStyle w:val="Title2"/>
        <w:tabs>
          <w:tab w:val="center" w:pos="4680"/>
          <w:tab w:val="left" w:pos="6315"/>
        </w:tabs>
        <w:jc w:val="left"/>
      </w:pPr>
      <w:r>
        <w:t xml:space="preserve">                                                                       Instructor</w:t>
      </w:r>
    </w:p>
    <w:p w:rsidR="00C437CE" w:rsidP="00C437CE" w14:paraId="196829A9" w14:textId="77777777">
      <w:pPr>
        <w:pStyle w:val="Title2"/>
        <w:tabs>
          <w:tab w:val="center" w:pos="4680"/>
          <w:tab w:val="left" w:pos="6315"/>
        </w:tabs>
        <w:jc w:val="left"/>
      </w:pPr>
      <w:r>
        <w:t xml:space="preserve">                                                                           Date</w:t>
      </w:r>
    </w:p>
    <w:p w:rsidR="004D6B86" w14:paraId="4C1308A4" w14:textId="77777777"/>
    <w:p w:rsidR="00C437CE" w14:paraId="113F6A07" w14:textId="77777777"/>
    <w:p w:rsidR="00C437CE" w14:paraId="48D337FA" w14:textId="77777777"/>
    <w:p w:rsidR="00C437CE" w14:paraId="6A175CD1" w14:textId="77777777"/>
    <w:p w:rsidR="00C437CE" w14:paraId="1D50A674" w14:textId="77777777"/>
    <w:p w:rsidR="00C437CE" w14:paraId="3A0E7287" w14:textId="77777777"/>
    <w:p w:rsidR="00C437CE" w14:paraId="574C7C55" w14:textId="77777777"/>
    <w:p w:rsidR="00C437CE" w14:paraId="2C4ABA2C" w14:textId="77777777"/>
    <w:p w:rsidR="00C437CE" w14:paraId="49D4F609" w14:textId="62E2BF75"/>
    <w:p w:rsidR="004E11EB" w14:paraId="5A42C3B2" w14:textId="77777777"/>
    <w:p w:rsidR="00C437CE" w14:paraId="09EF9F20" w14:textId="77777777"/>
    <w:p w:rsidR="00C437CE" w14:paraId="48B838A9" w14:textId="77777777"/>
    <w:p w:rsidR="00AF0CD4" w14:paraId="65D350DD" w14:textId="77777777"/>
    <w:p w:rsidR="00AF0CD4" w14:paraId="76D20952" w14:textId="77777777"/>
    <w:p w:rsidR="00340D1D" w:rsidRPr="00C571DC" w:rsidP="00340D1D" w14:paraId="43DA6F78" w14:textId="77777777">
      <w:pPr>
        <w:widowControl w:val="0"/>
        <w:suppressAutoHyphens/>
        <w:spacing w:line="240" w:lineRule="auto"/>
        <w:ind w:firstLine="0"/>
        <w:rPr>
          <w:rFonts w:ascii="Times New Roman" w:eastAsia="DejaVu Sans" w:hAnsi="Times New Roman"/>
          <w:bCs/>
          <w:color w:val="auto"/>
          <w:kern w:val="1"/>
          <w:lang w:val="en-GB"/>
        </w:rPr>
      </w:pPr>
      <w:r>
        <w:rPr>
          <w:rFonts w:ascii="Times New Roman" w:eastAsia="DejaVu Sans" w:hAnsi="Times New Roman"/>
          <w:bCs/>
          <w:color w:val="auto"/>
          <w:kern w:val="1"/>
          <w:lang w:val="en-GB"/>
        </w:rPr>
        <w:t>Name</w:t>
      </w:r>
    </w:p>
    <w:p w:rsidR="00340D1D" w:rsidRPr="00C571DC" w:rsidP="00340D1D" w14:paraId="2DF31960" w14:textId="77777777">
      <w:pPr>
        <w:widowControl w:val="0"/>
        <w:suppressAutoHyphens/>
        <w:spacing w:line="240" w:lineRule="auto"/>
        <w:ind w:firstLine="0"/>
        <w:rPr>
          <w:rFonts w:ascii="Times New Roman" w:eastAsia="Calibri" w:hAnsi="Times New Roman"/>
          <w:color w:val="auto"/>
          <w:kern w:val="1"/>
        </w:rPr>
      </w:pPr>
      <w:r>
        <w:rPr>
          <w:rFonts w:ascii="Times New Roman" w:eastAsia="Calibri" w:hAnsi="Times New Roman"/>
          <w:color w:val="auto"/>
          <w:kern w:val="1"/>
        </w:rPr>
        <w:t>Address
</w:t>
      </w:r>
    </w:p>
    <w:p w:rsidR="00340D1D" w:rsidRPr="00C571DC" w:rsidP="00340D1D" w14:paraId="622135FD" w14:textId="77777777">
      <w:pPr>
        <w:widowControl w:val="0"/>
        <w:suppressAutoHyphens/>
        <w:spacing w:line="240" w:lineRule="auto"/>
        <w:ind w:firstLine="0"/>
        <w:rPr>
          <w:rFonts w:ascii="Times New Roman" w:eastAsia="Calibri" w:hAnsi="Times New Roman"/>
          <w:b/>
          <w:bCs/>
          <w:color w:val="0000CC"/>
          <w:u w:val="single"/>
          <w:lang w:val="en-GB" w:eastAsia="zh-CN"/>
        </w:rPr>
      </w:pPr>
      <w:r w:rsidRPr="00C571DC">
        <w:rPr>
          <w:rFonts w:ascii="Times New Roman" w:eastAsia="DejaVu Sans" w:hAnsi="Times New Roman"/>
          <w:color w:val="auto"/>
          <w:kern w:val="1"/>
          <w:lang w:val="fr-CH"/>
        </w:rPr>
        <w:t>Email:</w:t>
      </w:r>
      <w:r w:rsidRPr="00C7627C">
        <w:t xml:space="preserve"> </w:t>
      </w:r>
    </w:p>
    <w:p w:rsidR="00340D1D" w:rsidRPr="00C571DC" w:rsidP="00340D1D" w14:paraId="2F211B01" w14:textId="77777777">
      <w:pPr>
        <w:widowControl w:val="0"/>
        <w:suppressAutoHyphens/>
        <w:spacing w:line="240" w:lineRule="auto"/>
        <w:ind w:firstLine="0"/>
        <w:rPr>
          <w:rFonts w:ascii="Times New Roman" w:eastAsia="Nimbus Roman No9 L" w:hAnsi="Times New Roman"/>
          <w:bCs/>
          <w:color w:val="auto"/>
          <w:kern w:val="1"/>
        </w:rPr>
      </w:pPr>
      <w:r w:rsidRPr="00C571DC">
        <w:rPr>
          <w:rFonts w:ascii="Times New Roman" w:eastAsia="DejaVu Sans" w:hAnsi="Times New Roman"/>
          <w:color w:val="auto"/>
          <w:kern w:val="1"/>
        </w:rPr>
        <w:t>Phone</w:t>
      </w:r>
      <w:r w:rsidRPr="00C571DC">
        <w:rPr>
          <w:rFonts w:ascii="Times New Roman" w:eastAsia="Nimbus Roman No9 L" w:hAnsi="Times New Roman"/>
          <w:color w:val="auto"/>
          <w:kern w:val="1"/>
        </w:rPr>
        <w:t xml:space="preserve"> </w:t>
      </w:r>
      <w:r w:rsidRPr="00C571DC">
        <w:rPr>
          <w:rFonts w:ascii="Times New Roman" w:eastAsia="Calibri" w:hAnsi="Times New Roman"/>
          <w:color w:val="auto"/>
          <w:kern w:val="1"/>
        </w:rPr>
        <w:t>No:</w:t>
      </w:r>
    </w:p>
    <w:p w:rsidR="00340D1D" w:rsidRPr="000D3FD4" w:rsidP="00340D1D" w14:paraId="2415C504" w14:textId="77777777">
      <w:pPr>
        <w:widowControl w:val="0"/>
        <w:suppressAutoHyphens/>
        <w:spacing w:line="240" w:lineRule="auto"/>
        <w:ind w:firstLine="0"/>
        <w:rPr>
          <w:rFonts w:ascii="Times New Roman" w:eastAsia="DejaVu Sans" w:hAnsi="Times New Roman"/>
          <w:color w:val="auto"/>
          <w:kern w:val="1"/>
        </w:rPr>
      </w:pPr>
      <w:r>
        <w:rPr>
          <w:rFonts w:ascii="Times New Roman" w:eastAsia="DejaVu Sans" w:hAnsi="Times New Roman"/>
          <w:color w:val="auto"/>
          <w:kern w:val="1"/>
        </w:rPr>
        <w:t>Date</w:t>
      </w:r>
    </w:p>
    <w:p w:rsidR="00340D1D" w:rsidRPr="00C571DC" w:rsidP="00340D1D" w14:paraId="7233E126" w14:textId="77777777">
      <w:pPr>
        <w:widowControl w:val="0"/>
        <w:suppressAutoHyphens/>
        <w:rPr>
          <w:rFonts w:ascii="Times New Roman" w:eastAsia="Calibri" w:hAnsi="Times New Roman"/>
          <w:color w:val="auto"/>
          <w:lang w:eastAsia="zh-CN"/>
        </w:rPr>
      </w:pPr>
    </w:p>
    <w:p w:rsidR="00340D1D" w:rsidP="00340D1D" w14:paraId="4B515F92" w14:textId="77777777">
      <w:pPr>
        <w:spacing w:line="240" w:lineRule="auto"/>
        <w:ind w:firstLine="0"/>
        <w:rPr>
          <w:rFonts w:ascii="Times New Roman" w:eastAsia="Droid Sans Fallback" w:hAnsi="Times New Roman"/>
          <w:lang w:eastAsia="en-US"/>
        </w:rPr>
      </w:pPr>
      <w:r w:rsidRPr="00D82137">
        <w:rPr>
          <w:rFonts w:ascii="Times New Roman" w:eastAsia="Droid Sans Fallback" w:hAnsi="Times New Roman"/>
          <w:lang w:eastAsia="en-US"/>
        </w:rPr>
        <w:t>The Hiring Manager</w:t>
      </w:r>
    </w:p>
    <w:p w:rsidR="00340D1D" w:rsidP="00340D1D" w14:paraId="0BCC4C1E" w14:textId="77777777">
      <w:pPr>
        <w:spacing w:line="240" w:lineRule="auto"/>
        <w:ind w:firstLine="0"/>
        <w:rPr>
          <w:rFonts w:ascii="Times New Roman" w:eastAsia="Droid Sans Fallback" w:hAnsi="Times New Roman"/>
          <w:lang w:eastAsia="en-US"/>
        </w:rPr>
      </w:pPr>
      <w:r>
        <w:rPr>
          <w:rFonts w:ascii="Times New Roman" w:eastAsia="Droid Sans Fallback" w:hAnsi="Times New Roman"/>
          <w:lang w:eastAsia="en-US"/>
        </w:rPr>
        <w:t>Name of the company</w:t>
      </w:r>
    </w:p>
    <w:p w:rsidR="00340D1D" w:rsidP="00340D1D" w14:paraId="3790D9D7" w14:textId="77777777">
      <w:pPr>
        <w:spacing w:line="240" w:lineRule="auto"/>
        <w:ind w:firstLine="0"/>
        <w:rPr>
          <w:rFonts w:ascii="Times New Roman" w:eastAsia="Droid Sans Fallback" w:hAnsi="Times New Roman"/>
          <w:lang w:eastAsia="en-US"/>
        </w:rPr>
      </w:pPr>
      <w:r>
        <w:rPr>
          <w:rFonts w:ascii="Times New Roman" w:eastAsia="Droid Sans Fallback" w:hAnsi="Times New Roman"/>
          <w:lang w:eastAsia="en-US"/>
        </w:rPr>
        <w:t>Address
</w:t>
      </w:r>
    </w:p>
    <w:p w:rsidR="00340D1D" w:rsidRPr="00D82137" w:rsidP="00340D1D" w14:paraId="4B01D6C2" w14:textId="77777777">
      <w:pPr>
        <w:spacing w:line="240" w:lineRule="auto"/>
        <w:jc w:val="both"/>
        <w:rPr>
          <w:rFonts w:ascii="Times New Roman" w:eastAsia="Droid Sans Fallback" w:hAnsi="Times New Roman"/>
          <w:lang w:eastAsia="en-US"/>
        </w:rPr>
      </w:pPr>
    </w:p>
    <w:p w:rsidR="00340D1D" w:rsidRPr="00D82137" w:rsidP="00340D1D" w14:paraId="2098BF86" w14:textId="77777777">
      <w:pPr>
        <w:spacing w:line="240" w:lineRule="auto"/>
        <w:ind w:firstLine="0"/>
        <w:jc w:val="both"/>
        <w:rPr>
          <w:rFonts w:ascii="Times New Roman" w:eastAsia="Droid Sans Fallback" w:hAnsi="Times New Roman"/>
          <w:lang w:eastAsia="en-US"/>
        </w:rPr>
      </w:pPr>
      <w:r w:rsidRPr="00D82137">
        <w:rPr>
          <w:rFonts w:ascii="Times New Roman" w:eastAsia="Droid Sans Fallback" w:hAnsi="Times New Roman"/>
          <w:lang w:eastAsia="en-US"/>
        </w:rPr>
        <w:t xml:space="preserve">Dear Sir/Madam </w:t>
      </w:r>
    </w:p>
    <w:p w:rsidR="00340D1D" w:rsidRPr="00D82137" w:rsidP="00340D1D" w14:paraId="1EF83280" w14:textId="77777777">
      <w:pPr>
        <w:jc w:val="both"/>
        <w:rPr>
          <w:rFonts w:ascii="Times New Roman" w:eastAsia="Droid Sans Fallback" w:hAnsi="Times New Roman"/>
          <w:lang w:eastAsia="en-US"/>
        </w:rPr>
      </w:pPr>
    </w:p>
    <w:p w:rsidR="00340D1D" w:rsidP="00340D1D" w14:paraId="4C231DCC" w14:textId="77777777">
      <w:pPr>
        <w:ind w:firstLine="0"/>
        <w:jc w:val="both"/>
        <w:rPr>
          <w:rFonts w:ascii="Nimbus Roman No9 L" w:eastAsia="DejaVu Sans" w:hAnsi="Nimbus Roman No9 L" w:cs="Nimbus Roman No9 L"/>
          <w:b/>
          <w:color w:val="0000FF"/>
          <w:kern w:val="1"/>
          <w:u w:val="thick"/>
        </w:rPr>
      </w:pPr>
      <w:r w:rsidRPr="007035B2">
        <w:rPr>
          <w:rFonts w:ascii="Nimbus Roman No9 L" w:eastAsia="DejaVu Sans" w:hAnsi="Nimbus Roman No9 L" w:cs="Nimbus Roman No9 L"/>
          <w:b/>
          <w:color w:val="0000FF"/>
          <w:kern w:val="1"/>
          <w:u w:val="thick"/>
        </w:rPr>
        <w:t>RE:</w:t>
      </w:r>
      <w:r>
        <w:rPr>
          <w:rFonts w:ascii="Nimbus Roman No9 L" w:eastAsia="DejaVu Sans" w:hAnsi="Nimbus Roman No9 L" w:cs="Nimbus Roman No9 L"/>
          <w:b/>
          <w:color w:val="0000FF"/>
          <w:kern w:val="1"/>
          <w:u w:val="thick"/>
        </w:rPr>
        <w:t xml:space="preserve"> POSITION </w:t>
      </w:r>
    </w:p>
    <w:p w:rsidR="00340D1D" w:rsidRPr="00340D1D" w:rsidP="00340D1D" w14:paraId="07EC0742" w14:textId="618BD2CE">
      <w:pPr>
        <w:ind w:firstLine="0"/>
        <w:jc w:val="both"/>
        <w:rPr>
          <w:rFonts w:ascii="Nimbus Roman No9 L" w:eastAsia="DejaVu Sans" w:hAnsi="Nimbus Roman No9 L" w:cs="Nimbus Roman No9 L"/>
          <w:b/>
          <w:color w:val="0000FF"/>
          <w:kern w:val="1"/>
          <w:u w:val="thick"/>
        </w:rPr>
      </w:pPr>
      <w:r w:rsidRPr="00C571DC">
        <w:rPr>
          <w:rFonts w:ascii="Times New Roman" w:eastAsia="Calibri" w:hAnsi="Times New Roman"/>
          <w:color w:val="auto"/>
          <w:lang w:eastAsia="zh-CN"/>
        </w:rPr>
        <w:t>This is to submit my application about the subject cited</w:t>
      </w:r>
      <w:r w:rsidRPr="00C571DC">
        <w:rPr>
          <w:rFonts w:ascii="Times New Roman" w:eastAsia="Nimbus Roman No9 L" w:hAnsi="Times New Roman"/>
          <w:color w:val="auto"/>
          <w:lang w:eastAsia="zh-CN"/>
        </w:rPr>
        <w:t xml:space="preserve"> </w:t>
      </w:r>
      <w:r w:rsidRPr="00C571DC">
        <w:rPr>
          <w:rFonts w:ascii="Times New Roman" w:eastAsia="Calibri" w:hAnsi="Times New Roman"/>
          <w:color w:val="auto"/>
          <w:lang w:eastAsia="zh-CN"/>
        </w:rPr>
        <w:t xml:space="preserve">above humbly. </w:t>
      </w:r>
      <w:r w:rsidRPr="00C571DC">
        <w:rPr>
          <w:rFonts w:ascii="Times New Roman" w:eastAsia="Droid Sans Fallback" w:hAnsi="Times New Roman"/>
          <w:lang w:eastAsia="en-US"/>
        </w:rPr>
        <w:t xml:space="preserve"> </w:t>
      </w:r>
    </w:p>
    <w:p w:rsidR="00340D1D" w:rsidRPr="00C571DC" w:rsidP="00340D1D" w14:paraId="04DF1485" w14:textId="77777777">
      <w:pPr>
        <w:ind w:firstLine="0"/>
        <w:jc w:val="both"/>
        <w:rPr>
          <w:rFonts w:ascii="Times New Roman" w:eastAsia="Droid Sans Fallback" w:hAnsi="Times New Roman"/>
          <w:lang w:eastAsia="en-US"/>
        </w:rPr>
      </w:pPr>
      <w:r w:rsidRPr="00C571DC">
        <w:rPr>
          <w:rFonts w:ascii="Times New Roman" w:eastAsia="Droid Sans Fallback" w:hAnsi="Times New Roman"/>
          <w:lang w:eastAsia="en-US"/>
        </w:rPr>
        <w:t xml:space="preserve">I read with great </w:t>
      </w:r>
      <w:r>
        <w:rPr>
          <w:rFonts w:ascii="Times New Roman" w:eastAsia="Droid Sans Fallback" w:hAnsi="Times New Roman"/>
          <w:lang w:eastAsia="en-US"/>
        </w:rPr>
        <w:t>interest in the advertised post</w:t>
      </w:r>
      <w:r w:rsidRPr="00C571DC">
        <w:rPr>
          <w:rFonts w:ascii="Times New Roman" w:eastAsia="Droid Sans Fallback" w:hAnsi="Times New Roman"/>
          <w:lang w:eastAsia="en-US"/>
        </w:rPr>
        <w:t xml:space="preserve">. I feel confident to be able to bring to your organization the right set of knowledge and skills. My background has consistently been characterized by my steadfast dedication to lead finance and accounts management and achieving organizational objectives. </w:t>
      </w:r>
    </w:p>
    <w:p w:rsidR="00340D1D" w:rsidRPr="00C571DC" w:rsidP="00340D1D" w14:paraId="3ED94E4A" w14:textId="7A3B09B3">
      <w:pPr>
        <w:suppressAutoHyphens/>
        <w:ind w:firstLine="0"/>
        <w:jc w:val="both"/>
        <w:rPr>
          <w:rFonts w:ascii="Times New Roman" w:eastAsia="DejaVu Sans" w:hAnsi="Times New Roman"/>
          <w:color w:val="auto"/>
          <w:kern w:val="1"/>
        </w:rPr>
      </w:pPr>
      <w:r w:rsidRPr="00C571DC">
        <w:rPr>
          <w:rFonts w:ascii="Times New Roman" w:eastAsia="Times New Roman" w:hAnsi="Times New Roman"/>
          <w:color w:val="auto"/>
          <w:kern w:val="1"/>
          <w:lang w:eastAsia="en-US"/>
        </w:rPr>
        <w:t xml:space="preserve">I </w:t>
      </w:r>
      <w:r>
        <w:rPr>
          <w:rFonts w:ascii="Times New Roman" w:eastAsia="Times New Roman" w:hAnsi="Times New Roman"/>
          <w:color w:val="auto"/>
          <w:kern w:val="1"/>
          <w:lang w:eastAsia="en-US"/>
        </w:rPr>
        <w:t xml:space="preserve">hold two </w:t>
      </w:r>
      <w:r>
        <w:rPr>
          <w:rFonts w:ascii="Times New Roman" w:eastAsia="Times New Roman" w:hAnsi="Times New Roman"/>
          <w:color w:val="auto"/>
          <w:kern w:val="1"/>
          <w:lang w:eastAsia="en-US"/>
        </w:rPr>
        <w:t xml:space="preserve">undergraduate </w:t>
      </w:r>
      <w:r>
        <w:rPr>
          <w:rFonts w:ascii="Times New Roman" w:eastAsia="Times New Roman" w:hAnsi="Times New Roman"/>
          <w:color w:val="auto"/>
          <w:kern w:val="1"/>
          <w:lang w:eastAsia="en-US"/>
        </w:rPr>
        <w:t>degrees</w:t>
      </w:r>
      <w:r>
        <w:rPr>
          <w:rFonts w:ascii="Times New Roman" w:eastAsia="Times New Roman" w:hAnsi="Times New Roman"/>
          <w:color w:val="auto"/>
          <w:kern w:val="1"/>
          <w:lang w:eastAsia="en-US"/>
        </w:rPr>
        <w:t xml:space="preserve"> in business administration</w:t>
      </w:r>
      <w:r w:rsidRPr="004A1420">
        <w:rPr>
          <w:rFonts w:ascii="Times New Roman" w:eastAsia="Times New Roman" w:hAnsi="Times New Roman"/>
          <w:color w:val="auto"/>
          <w:kern w:val="1"/>
          <w:lang w:eastAsia="en-US" w:bidi="en-US"/>
        </w:rPr>
        <w:t xml:space="preserve">. </w:t>
      </w:r>
      <w:r w:rsidRPr="004A1420">
        <w:rPr>
          <w:rFonts w:ascii="Times New Roman" w:eastAsia="Times New Roman" w:hAnsi="Times New Roman"/>
          <w:color w:val="auto"/>
          <w:kern w:val="1"/>
          <w:lang w:eastAsia="en-US"/>
        </w:rPr>
        <w:t>I believe my extensive experience in working with</w:t>
      </w:r>
      <w:r>
        <w:rPr>
          <w:rFonts w:ascii="Times New Roman" w:eastAsia="Times New Roman" w:hAnsi="Times New Roman"/>
          <w:color w:val="auto"/>
          <w:kern w:val="1"/>
          <w:lang w:eastAsia="en-US"/>
        </w:rPr>
        <w:t xml:space="preserve"> various departments</w:t>
      </w:r>
      <w:r w:rsidRPr="004A1420">
        <w:rPr>
          <w:rFonts w:ascii="Times New Roman" w:eastAsia="Times New Roman" w:hAnsi="Times New Roman"/>
          <w:color w:val="auto"/>
          <w:kern w:val="1"/>
          <w:lang w:eastAsia="en-US"/>
        </w:rPr>
        <w:t>, linking finance with operations to improve productivity, efficiency, and bottom-line results make me a perfect candidate for the vacancy in your organization</w:t>
      </w:r>
      <w:r w:rsidRPr="00C571DC">
        <w:rPr>
          <w:rFonts w:ascii="Times New Roman" w:eastAsia="Times New Roman" w:hAnsi="Times New Roman"/>
          <w:color w:val="auto"/>
          <w:kern w:val="1"/>
          <w:lang w:eastAsia="en-US"/>
        </w:rPr>
        <w:t>.</w:t>
      </w:r>
    </w:p>
    <w:p w:rsidR="00340D1D" w:rsidRPr="00C571DC" w:rsidP="00340D1D" w14:paraId="790280A3" w14:textId="77777777">
      <w:pPr>
        <w:ind w:firstLine="0"/>
        <w:jc w:val="both"/>
        <w:rPr>
          <w:rFonts w:ascii="Times New Roman" w:eastAsia="Calibri" w:hAnsi="Times New Roman"/>
          <w:color w:val="auto"/>
          <w:lang w:eastAsia="zh-CN"/>
        </w:rPr>
      </w:pPr>
      <w:r w:rsidRPr="00C571DC">
        <w:rPr>
          <w:rFonts w:ascii="Times New Roman" w:eastAsia="Calibri" w:hAnsi="Times New Roman"/>
          <w:color w:val="auto"/>
          <w:lang w:eastAsia="zh-CN"/>
        </w:rPr>
        <w:t xml:space="preserve">As a skilled professional </w:t>
      </w:r>
      <w:r>
        <w:rPr>
          <w:rFonts w:ascii="Times New Roman" w:eastAsia="Calibri" w:hAnsi="Times New Roman"/>
          <w:color w:val="auto"/>
          <w:lang w:eastAsia="zh-CN"/>
        </w:rPr>
        <w:t xml:space="preserve">with more than </w:t>
      </w:r>
      <w:r w:rsidRPr="00C571DC">
        <w:rPr>
          <w:rFonts w:ascii="Times New Roman" w:eastAsia="Calibri" w:hAnsi="Times New Roman"/>
          <w:color w:val="auto"/>
          <w:lang w:eastAsia="zh-CN"/>
        </w:rPr>
        <w:t>six years</w:t>
      </w:r>
      <w:r>
        <w:rPr>
          <w:rFonts w:ascii="Times New Roman" w:eastAsia="Calibri" w:hAnsi="Times New Roman"/>
          <w:color w:val="auto"/>
          <w:lang w:eastAsia="zh-CN"/>
        </w:rPr>
        <w:t xml:space="preserve"> of experience in Banking and human resource </w:t>
      </w:r>
      <w:r>
        <w:rPr>
          <w:rFonts w:ascii="Times New Roman" w:eastAsia="Calibri" w:hAnsi="Times New Roman"/>
          <w:color w:val="auto"/>
          <w:lang w:eastAsia="zh-CN"/>
        </w:rPr>
        <w:t>management</w:t>
      </w:r>
      <w:r>
        <w:rPr>
          <w:rFonts w:ascii="Times New Roman" w:eastAsia="Calibri" w:hAnsi="Times New Roman"/>
          <w:color w:val="auto"/>
          <w:lang w:eastAsia="zh-CN"/>
        </w:rPr>
        <w:t xml:space="preserve">, also, I am a great team leader as attested by my first job.  Due to my </w:t>
      </w:r>
      <w:r>
        <w:rPr>
          <w:rFonts w:ascii="Times New Roman" w:eastAsia="Calibri" w:hAnsi="Times New Roman"/>
          <w:color w:val="auto"/>
          <w:lang w:eastAsia="zh-CN"/>
        </w:rPr>
        <w:t>aggressiveness</w:t>
      </w:r>
      <w:r>
        <w:rPr>
          <w:rFonts w:ascii="Times New Roman" w:eastAsia="Calibri" w:hAnsi="Times New Roman"/>
          <w:color w:val="auto"/>
          <w:lang w:eastAsia="zh-CN"/>
        </w:rPr>
        <w:t>,,</w:t>
      </w:r>
      <w:r>
        <w:rPr>
          <w:rFonts w:ascii="Times New Roman" w:eastAsia="Calibri" w:hAnsi="Times New Roman"/>
          <w:color w:val="auto"/>
          <w:lang w:eastAsia="zh-CN"/>
        </w:rPr>
        <w:t xml:space="preserve"> I was rewarded recently as the best banker of the year as measured by the overwhelmingly positive customer feedback and having the highest rate of new account opening rate.
</w:t>
      </w:r>
    </w:p>
    <w:p w:rsidR="00340D1D" w:rsidRPr="00C571DC" w:rsidP="00340D1D" w14:paraId="700DD7AF" w14:textId="77777777">
      <w:pPr>
        <w:jc w:val="both"/>
        <w:rPr>
          <w:rFonts w:ascii="Times New Roman" w:eastAsia="Calibri" w:hAnsi="Times New Roman"/>
          <w:color w:val="auto"/>
          <w:lang w:eastAsia="zh-CN"/>
        </w:rPr>
      </w:pPr>
    </w:p>
    <w:p w:rsidR="00340D1D" w:rsidRPr="00C571DC" w:rsidP="00340D1D" w14:paraId="5E18591F" w14:textId="77777777">
      <w:pPr>
        <w:ind w:firstLine="0"/>
        <w:jc w:val="both"/>
        <w:rPr>
          <w:rFonts w:ascii="Times New Roman" w:eastAsia="Nimbus Roman No9 L" w:hAnsi="Times New Roman"/>
          <w:color w:val="auto"/>
          <w:kern w:val="1"/>
        </w:rPr>
      </w:pPr>
      <w:r w:rsidRPr="00C571DC">
        <w:rPr>
          <w:rFonts w:ascii="Times New Roman" w:eastAsia="Nimbus Roman No9 L" w:hAnsi="Times New Roman"/>
          <w:color w:val="auto"/>
          <w:kern w:val="1"/>
        </w:rPr>
        <w:t xml:space="preserve">With my </w:t>
      </w:r>
      <w:r>
        <w:rPr>
          <w:rFonts w:ascii="Times New Roman" w:eastAsia="Nimbus Roman No9 L" w:hAnsi="Times New Roman"/>
          <w:color w:val="auto"/>
          <w:kern w:val="1"/>
        </w:rPr>
        <w:t>finely honed skills in</w:t>
      </w:r>
      <w:r w:rsidRPr="00C571DC">
        <w:rPr>
          <w:rFonts w:ascii="Times New Roman" w:eastAsia="Nimbus Roman No9 L" w:hAnsi="Times New Roman"/>
          <w:color w:val="auto"/>
          <w:kern w:val="1"/>
        </w:rPr>
        <w:t xml:space="preserve"> finance,</w:t>
      </w:r>
      <w:r>
        <w:rPr>
          <w:rFonts w:ascii="Times New Roman" w:eastAsia="Nimbus Roman No9 L" w:hAnsi="Times New Roman"/>
          <w:color w:val="auto"/>
          <w:kern w:val="1"/>
        </w:rPr>
        <w:t xml:space="preserve"> bookkeeping</w:t>
      </w:r>
      <w:r w:rsidRPr="00C571DC">
        <w:rPr>
          <w:rFonts w:ascii="Times New Roman" w:eastAsia="Nimbus Roman No9 L" w:hAnsi="Times New Roman"/>
          <w:color w:val="auto"/>
          <w:kern w:val="1"/>
        </w:rPr>
        <w:t>, budgeting, internal controls, operations management, and administration functions, I am well positioned to exceed your expectations for this role vastly.</w:t>
      </w:r>
      <w:r w:rsidRPr="00C571DC">
        <w:rPr>
          <w:rFonts w:ascii="Calibri" w:eastAsia="Calibri" w:hAnsi="Calibri" w:cs="Calibri"/>
          <w:color w:val="auto"/>
          <w:szCs w:val="22"/>
          <w:lang w:eastAsia="zh-CN"/>
        </w:rPr>
        <w:t xml:space="preserve"> </w:t>
      </w:r>
      <w:r w:rsidRPr="00E8162A">
        <w:rPr>
          <w:rFonts w:ascii="Times New Roman" w:eastAsia="Nimbus Roman No9 L" w:hAnsi="Times New Roman"/>
          <w:color w:val="auto"/>
          <w:kern w:val="1"/>
        </w:rPr>
        <w:t>Furthermore, I can supervise strategic financial development and planning and my talent in leading staff and operations</w:t>
      </w:r>
      <w:r>
        <w:rPr>
          <w:rFonts w:ascii="Times New Roman" w:eastAsia="Nimbus Roman No9 L" w:hAnsi="Times New Roman"/>
          <w:color w:val="auto"/>
          <w:kern w:val="1"/>
        </w:rPr>
        <w:t xml:space="preserve">. With these strengths’, I will </w:t>
      </w:r>
      <w:r w:rsidRPr="00E8162A">
        <w:rPr>
          <w:rFonts w:ascii="Times New Roman" w:eastAsia="Nimbus Roman No9 L" w:hAnsi="Times New Roman"/>
          <w:color w:val="auto"/>
          <w:kern w:val="1"/>
        </w:rPr>
        <w:t xml:space="preserve">make a significant and positive impact on your organization. </w:t>
      </w:r>
    </w:p>
    <w:p w:rsidR="00340D1D" w:rsidP="00340D1D" w14:paraId="4CF5E5A6" w14:textId="77777777">
      <w:pPr>
        <w:ind w:firstLine="0"/>
        <w:jc w:val="both"/>
        <w:rPr>
          <w:rFonts w:ascii="Times New Roman" w:eastAsia="DejaVu Sans" w:hAnsi="Times New Roman"/>
          <w:color w:val="auto"/>
          <w:kern w:val="1"/>
        </w:rPr>
      </w:pPr>
      <w:r w:rsidRPr="00C571DC">
        <w:rPr>
          <w:rFonts w:ascii="Times New Roman" w:eastAsia="DejaVu Sans" w:hAnsi="Times New Roman"/>
          <w:color w:val="auto"/>
          <w:kern w:val="1"/>
        </w:rPr>
        <w:t>As</w:t>
      </w:r>
      <w:r w:rsidRPr="00C571DC">
        <w:rPr>
          <w:rFonts w:ascii="Times New Roman" w:eastAsia="Nimbus Roman No9 L" w:hAnsi="Times New Roman"/>
          <w:color w:val="auto"/>
          <w:kern w:val="1"/>
        </w:rPr>
        <w:t xml:space="preserve"> </w:t>
      </w:r>
      <w:r w:rsidRPr="00C571DC">
        <w:rPr>
          <w:rFonts w:ascii="Times New Roman" w:eastAsia="DejaVu Sans" w:hAnsi="Times New Roman"/>
          <w:color w:val="auto"/>
          <w:kern w:val="1"/>
        </w:rPr>
        <w:t>there</w:t>
      </w:r>
      <w:r w:rsidRPr="00C571DC">
        <w:rPr>
          <w:rFonts w:ascii="Times New Roman" w:eastAsia="Nimbus Roman No9 L" w:hAnsi="Times New Roman"/>
          <w:color w:val="auto"/>
          <w:kern w:val="1"/>
        </w:rPr>
        <w:t xml:space="preserve"> </w:t>
      </w:r>
      <w:r w:rsidRPr="00C571DC">
        <w:rPr>
          <w:rFonts w:ascii="Times New Roman" w:eastAsia="DejaVu Sans" w:hAnsi="Times New Roman"/>
          <w:color w:val="auto"/>
          <w:kern w:val="1"/>
        </w:rPr>
        <w:t>is</w:t>
      </w:r>
      <w:r w:rsidRPr="00C571DC">
        <w:rPr>
          <w:rFonts w:ascii="Times New Roman" w:eastAsia="Nimbus Roman No9 L" w:hAnsi="Times New Roman"/>
          <w:color w:val="auto"/>
          <w:kern w:val="1"/>
        </w:rPr>
        <w:t xml:space="preserve"> </w:t>
      </w:r>
      <w:r w:rsidRPr="00C571DC">
        <w:rPr>
          <w:rFonts w:ascii="Times New Roman" w:eastAsia="DejaVu Sans" w:hAnsi="Times New Roman"/>
          <w:color w:val="auto"/>
          <w:kern w:val="1"/>
        </w:rPr>
        <w:t>much</w:t>
      </w:r>
      <w:r w:rsidRPr="00C571DC">
        <w:rPr>
          <w:rFonts w:ascii="Times New Roman" w:eastAsia="Nimbus Roman No9 L" w:hAnsi="Times New Roman"/>
          <w:color w:val="auto"/>
          <w:kern w:val="1"/>
        </w:rPr>
        <w:t xml:space="preserve"> </w:t>
      </w:r>
      <w:r w:rsidRPr="00C571DC">
        <w:rPr>
          <w:rFonts w:ascii="Times New Roman" w:eastAsia="DejaVu Sans" w:hAnsi="Times New Roman"/>
          <w:color w:val="auto"/>
          <w:kern w:val="1"/>
        </w:rPr>
        <w:t>more</w:t>
      </w:r>
      <w:r w:rsidRPr="00C571DC">
        <w:rPr>
          <w:rFonts w:ascii="Times New Roman" w:eastAsia="Nimbus Roman No9 L" w:hAnsi="Times New Roman"/>
          <w:color w:val="auto"/>
          <w:kern w:val="1"/>
        </w:rPr>
        <w:t xml:space="preserve"> </w:t>
      </w:r>
      <w:r w:rsidRPr="00C571DC">
        <w:rPr>
          <w:rFonts w:ascii="Times New Roman" w:eastAsia="DejaVu Sans" w:hAnsi="Times New Roman"/>
          <w:color w:val="auto"/>
          <w:kern w:val="1"/>
        </w:rPr>
        <w:t>to</w:t>
      </w:r>
      <w:r w:rsidRPr="00C571DC">
        <w:rPr>
          <w:rFonts w:ascii="Times New Roman" w:eastAsia="Nimbus Roman No9 L" w:hAnsi="Times New Roman"/>
          <w:color w:val="auto"/>
          <w:kern w:val="1"/>
        </w:rPr>
        <w:t xml:space="preserve"> </w:t>
      </w:r>
      <w:r w:rsidRPr="00C571DC">
        <w:rPr>
          <w:rFonts w:ascii="Times New Roman" w:eastAsia="DejaVu Sans" w:hAnsi="Times New Roman"/>
          <w:color w:val="auto"/>
          <w:kern w:val="1"/>
        </w:rPr>
        <w:t>discuss,</w:t>
      </w:r>
      <w:r w:rsidRPr="00C571DC">
        <w:rPr>
          <w:rFonts w:ascii="Times New Roman" w:eastAsia="Nimbus Roman No9 L" w:hAnsi="Times New Roman"/>
          <w:color w:val="auto"/>
          <w:kern w:val="1"/>
        </w:rPr>
        <w:t xml:space="preserve"> i</w:t>
      </w:r>
      <w:r w:rsidRPr="00C571DC">
        <w:rPr>
          <w:rFonts w:ascii="Times New Roman" w:eastAsia="DejaVu Sans" w:hAnsi="Times New Roman"/>
          <w:color w:val="auto"/>
          <w:kern w:val="1"/>
        </w:rPr>
        <w:t>t will be a pleasure to offer more insight into my qualifications, and I look forward to meeting with you soon. Thank</w:t>
      </w:r>
      <w:r w:rsidRPr="00C571DC">
        <w:rPr>
          <w:rFonts w:ascii="Times New Roman" w:eastAsia="Nimbus Roman No9 L" w:hAnsi="Times New Roman"/>
          <w:color w:val="auto"/>
          <w:kern w:val="1"/>
        </w:rPr>
        <w:t xml:space="preserve"> </w:t>
      </w:r>
      <w:r w:rsidRPr="00C571DC">
        <w:rPr>
          <w:rFonts w:ascii="Times New Roman" w:eastAsia="DejaVu Sans" w:hAnsi="Times New Roman"/>
          <w:color w:val="auto"/>
          <w:kern w:val="1"/>
        </w:rPr>
        <w:t>you</w:t>
      </w:r>
      <w:r w:rsidRPr="00C571DC">
        <w:rPr>
          <w:rFonts w:ascii="Times New Roman" w:eastAsia="Nimbus Roman No9 L" w:hAnsi="Times New Roman"/>
          <w:color w:val="auto"/>
          <w:kern w:val="1"/>
        </w:rPr>
        <w:t xml:space="preserve"> </w:t>
      </w:r>
      <w:r w:rsidRPr="00C571DC">
        <w:rPr>
          <w:rFonts w:ascii="Times New Roman" w:eastAsia="DejaVu Sans" w:hAnsi="Times New Roman"/>
          <w:color w:val="auto"/>
          <w:kern w:val="1"/>
        </w:rPr>
        <w:t>for</w:t>
      </w:r>
      <w:r w:rsidRPr="00C571DC">
        <w:rPr>
          <w:rFonts w:ascii="Times New Roman" w:eastAsia="Nimbus Roman No9 L" w:hAnsi="Times New Roman"/>
          <w:color w:val="auto"/>
          <w:kern w:val="1"/>
        </w:rPr>
        <w:t xml:space="preserve"> </w:t>
      </w:r>
      <w:r w:rsidRPr="00C571DC">
        <w:rPr>
          <w:rFonts w:ascii="Times New Roman" w:eastAsia="DejaVu Sans" w:hAnsi="Times New Roman"/>
          <w:color w:val="auto"/>
          <w:kern w:val="1"/>
        </w:rPr>
        <w:t>your</w:t>
      </w:r>
      <w:r w:rsidRPr="00C571DC">
        <w:rPr>
          <w:rFonts w:ascii="Times New Roman" w:eastAsia="Nimbus Roman No9 L" w:hAnsi="Times New Roman"/>
          <w:color w:val="auto"/>
          <w:kern w:val="1"/>
        </w:rPr>
        <w:t xml:space="preserve"> </w:t>
      </w:r>
      <w:r w:rsidRPr="00C571DC">
        <w:rPr>
          <w:rFonts w:ascii="Times New Roman" w:eastAsia="DejaVu Sans" w:hAnsi="Times New Roman"/>
          <w:color w:val="auto"/>
          <w:kern w:val="1"/>
        </w:rPr>
        <w:t>time.</w:t>
      </w:r>
      <w:r>
        <w:rPr>
          <w:rFonts w:ascii="Times New Roman" w:eastAsia="DejaVu Sans" w:hAnsi="Times New Roman"/>
          <w:color w:val="auto"/>
          <w:kern w:val="1"/>
        </w:rPr>
        <w:t xml:space="preserve"> </w:t>
      </w:r>
    </w:p>
    <w:p w:rsidR="00340D1D" w:rsidRPr="00C571DC" w:rsidP="00340D1D" w14:paraId="1077F124" w14:textId="77777777">
      <w:pPr>
        <w:jc w:val="both"/>
        <w:rPr>
          <w:rFonts w:ascii="Times New Roman" w:eastAsia="DejaVu Sans" w:hAnsi="Times New Roman"/>
          <w:color w:val="auto"/>
          <w:kern w:val="1"/>
        </w:rPr>
      </w:pPr>
    </w:p>
    <w:p w:rsidR="00340D1D" w:rsidP="00340D1D" w14:paraId="646AB1C4" w14:textId="77777777">
      <w:pPr>
        <w:widowControl w:val="0"/>
        <w:suppressAutoHyphens/>
        <w:ind w:firstLine="0"/>
        <w:jc w:val="both"/>
        <w:rPr>
          <w:rFonts w:ascii="Times New Roman" w:eastAsia="DejaVu Sans" w:hAnsi="Times New Roman"/>
          <w:color w:val="auto"/>
          <w:kern w:val="1"/>
        </w:rPr>
      </w:pPr>
      <w:r w:rsidRPr="00C571DC">
        <w:rPr>
          <w:rFonts w:ascii="Times New Roman" w:eastAsia="DejaVu Sans" w:hAnsi="Times New Roman"/>
          <w:color w:val="auto"/>
          <w:kern w:val="1"/>
        </w:rPr>
        <w:t>Kind Regards,</w:t>
      </w:r>
    </w:p>
    <w:p w:rsidR="00340D1D" w:rsidRPr="00343D45" w:rsidP="00340D1D" w14:paraId="6C32952D" w14:textId="77777777">
      <w:pPr>
        <w:widowControl w:val="0"/>
        <w:suppressAutoHyphens/>
        <w:ind w:firstLine="0"/>
        <w:jc w:val="both"/>
        <w:rPr>
          <w:rFonts w:ascii="Times New Roman" w:eastAsia="DejaVu Sans" w:hAnsi="Times New Roman"/>
          <w:color w:val="auto"/>
          <w:kern w:val="1"/>
        </w:rPr>
      </w:pPr>
      <w:r w:rsidRPr="00C571DC">
        <w:rPr>
          <w:rFonts w:ascii="Times New Roman" w:eastAsia="Calibri" w:hAnsi="Times New Roman"/>
          <w:color w:val="auto"/>
          <w:lang w:eastAsia="en-GB"/>
        </w:rPr>
        <w:t>(Signature)</w:t>
      </w:r>
    </w:p>
    <w:p w:rsidR="00340D1D" w:rsidRPr="00C571DC" w:rsidP="00340D1D" w14:paraId="6B91CB8B" w14:textId="1767FFBA">
      <w:pPr>
        <w:ind w:firstLine="0"/>
      </w:pPr>
      <w:r>
        <w:t xml:space="preserve">Full </w:t>
      </w:r>
      <w:r>
        <w:t>Name</w:t>
      </w:r>
    </w:p>
    <w:p w:rsidR="00BC287E" w:rsidRPr="00BC287E" w:rsidP="00340D1D" w14:paraId="58BB9C45" w14:textId="77777777">
      <w:pPr>
        <w:spacing w:after="160"/>
      </w:pPr>
    </w:p>
    <w:sectPr>
      <w:headerReference w:type="default" r:id="rId6"/>
      <w:headerReference w:type="first" r:id="rId7"/>
      <w:footnotePr>
        <w:pos w:val="beneathText"/>
      </w:footnotePr>
      <w:pgSz w:w="12240" w:h="15840"/>
      <w:pgMar w:top="1440" w:right="1440" w:bottom="1440" w:left="1440" w:header="720" w:footer="720" w:gutter="0"/>
      <w:cols w:space="720"/>
      <w:titlePg/>
      <w:docGrid w:linePitch="360"/>
      <w15:footnoteColumns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jaVu Sans">
    <w:altName w:val="Times New Roman"/>
    <w:charset w:val="01"/>
    <w:family w:val="auto"/>
    <w:pitch w:val="variable"/>
  </w:font>
  <w:font w:name="Calibri">
    <w:panose1 w:val="020F0502020204030204"/>
    <w:charset w:val="00"/>
    <w:family w:val="swiss"/>
    <w:pitch w:val="variable"/>
    <w:sig w:usb0="E0002AFF" w:usb1="4000ACFF" w:usb2="00000001" w:usb3="00000000" w:csb0="000001FF" w:csb1="00000000"/>
  </w:font>
  <w:font w:name="Nimbus Roman No9 L">
    <w:altName w:val="Times New Roman"/>
    <w:charset w:val="00"/>
    <w:family w:val="roman"/>
    <w:pitch w:val="variable"/>
  </w:font>
  <w:font w:name="Droid Sans Fallback">
    <w:altName w:val="MS Gothic"/>
    <w:charset w:val="80"/>
    <w:family w:val="auto"/>
    <w:pitch w:val="variable"/>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GridTable2Accent1"/>
      <w:tblDescription w:val="Header layout table"/>
      <w:tblW w:w="0" w:type="auto"/>
      <w:tblLook w:val="04A0"/>
    </w:tblPr>
    <w:tblGrid>
      <w:gridCol w:w="8280"/>
      <w:gridCol w:w="1080"/>
    </w:tblGrid>
    <w:tr w14:paraId="40F7CA6D" w14:textId="77777777" w:rsidTr="008A78F1">
      <w:tblPrEx>
        <w:tblW w:w="0" w:type="auto"/>
        <w:tblLook w:val="04A0"/>
      </w:tblPrEx>
      <w:tc>
        <w:tcPr>
          <w:tcW w:w="8280" w:type="dxa"/>
        </w:tcPr>
        <w:p w:rsidR="004D6B86" w:rsidRPr="00170521" w:rsidP="00C437CE" w14:paraId="28F0025D" w14:textId="2FF1694E">
          <w:pPr>
            <w:pStyle w:val="Header"/>
          </w:pPr>
          <w:sdt>
            <w:sdtPr>
              <w:alias w:val="Enter shortened title:"/>
              <w:tag w:val="Enter shortened title:"/>
              <w:id w:val="-582528332"/>
              <w:showingPlcHdr/>
              <w15:dataBinding w:prefixMappings="xmlns:ns0='http://schemas.microsoft.com/temp/samples' " w:xpath="/ns0:employees[1]/ns0:employee[1]/ns0:CustomerName[1]" w:storeItemID="{B98E728A-96FF-4995-885C-5AF887AB0C35}"/>
              <w:richText/>
              <w15:appearance w15:val="hidden"/>
            </w:sdtPr>
            <w:sdtContent/>
          </w:sdt>
        </w:p>
      </w:tc>
      <w:tc>
        <w:tcPr>
          <w:tcW w:w="1080" w:type="dxa"/>
        </w:tcPr>
        <w:p w:rsidR="004D6B86" w14:paraId="1A977F35" w14:textId="77777777">
          <w:pPr>
            <w:pStyle w:val="Header"/>
            <w:jc w:val="right"/>
          </w:pPr>
          <w:r>
            <w:fldChar w:fldCharType="begin"/>
          </w:r>
          <w:r>
            <w:instrText xml:space="preserve"> PAGE   \* MERGEFORMAT </w:instrText>
          </w:r>
          <w:r>
            <w:fldChar w:fldCharType="separate"/>
          </w:r>
          <w:r w:rsidR="009F6E3E">
            <w:rPr>
              <w:noProof/>
            </w:rPr>
            <w:t>2</w:t>
          </w:r>
          <w:r>
            <w:rPr>
              <w:noProof/>
            </w:rPr>
            <w:fldChar w:fldCharType="end"/>
          </w:r>
        </w:p>
      </w:tc>
    </w:tr>
  </w:tbl>
  <w:p w:rsidR="004D6B86" w14:paraId="7D1D9DF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GridTable2Accent1"/>
      <w:tblDescription w:val="Header layout table"/>
      <w:tblW w:w="0" w:type="auto"/>
      <w:tblLook w:val="04A0"/>
    </w:tblPr>
    <w:tblGrid>
      <w:gridCol w:w="8280"/>
      <w:gridCol w:w="1080"/>
    </w:tblGrid>
    <w:tr w14:paraId="5231E385" w14:textId="77777777" w:rsidTr="008A78F1">
      <w:tblPrEx>
        <w:tblW w:w="0" w:type="auto"/>
        <w:tblLook w:val="04A0"/>
      </w:tblPrEx>
      <w:tc>
        <w:tcPr>
          <w:tcW w:w="8280" w:type="dxa"/>
        </w:tcPr>
        <w:p w:rsidR="004D6B86" w:rsidRPr="009F0414" w:rsidP="00C437CE" w14:paraId="08EA81A1" w14:textId="77777777">
          <w:pPr>
            <w:pStyle w:val="Header"/>
          </w:pPr>
        </w:p>
      </w:tc>
      <w:tc>
        <w:tcPr>
          <w:tcW w:w="1080" w:type="dxa"/>
        </w:tcPr>
        <w:p w:rsidR="004D6B86" w14:paraId="277BC499" w14:textId="77777777">
          <w:pPr>
            <w:pStyle w:val="Header"/>
            <w:jc w:val="right"/>
          </w:pPr>
          <w:r>
            <w:fldChar w:fldCharType="begin"/>
          </w:r>
          <w:r>
            <w:instrText xml:space="preserve"> PAGE   \* MERGEFORMAT </w:instrText>
          </w:r>
          <w:r>
            <w:fldChar w:fldCharType="separate"/>
          </w:r>
          <w:r w:rsidR="009F6E3E">
            <w:rPr>
              <w:noProof/>
            </w:rPr>
            <w:t>1</w:t>
          </w:r>
          <w:r>
            <w:rPr>
              <w:noProof/>
            </w:rPr>
            <w:fldChar w:fldCharType="end"/>
          </w:r>
        </w:p>
      </w:tc>
    </w:tr>
  </w:tbl>
  <w:p w:rsidR="004D6B86" w:rsidP="002C627C" w14:paraId="5EF2392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6B197A83"/>
    <w:multiLevelType w:val="hybridMultilevel"/>
    <w:tmpl w:val="D55EF12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footnotePr>
    <w:pos w:val="beneathTex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7CE"/>
    <w:rsid w:val="00006BBA"/>
    <w:rsid w:val="0001010E"/>
    <w:rsid w:val="0001581D"/>
    <w:rsid w:val="000217F5"/>
    <w:rsid w:val="000931F7"/>
    <w:rsid w:val="00094FF6"/>
    <w:rsid w:val="00097169"/>
    <w:rsid w:val="000A4D49"/>
    <w:rsid w:val="000B2532"/>
    <w:rsid w:val="000D3FD4"/>
    <w:rsid w:val="000F5031"/>
    <w:rsid w:val="00114BFA"/>
    <w:rsid w:val="00121106"/>
    <w:rsid w:val="00132B61"/>
    <w:rsid w:val="00144B9B"/>
    <w:rsid w:val="001602E3"/>
    <w:rsid w:val="00160C0C"/>
    <w:rsid w:val="00161496"/>
    <w:rsid w:val="00165BE3"/>
    <w:rsid w:val="001664A2"/>
    <w:rsid w:val="00170521"/>
    <w:rsid w:val="0018700C"/>
    <w:rsid w:val="001943C2"/>
    <w:rsid w:val="001A002C"/>
    <w:rsid w:val="001A676E"/>
    <w:rsid w:val="001B4848"/>
    <w:rsid w:val="001E57DA"/>
    <w:rsid w:val="001F447A"/>
    <w:rsid w:val="001F7399"/>
    <w:rsid w:val="00212319"/>
    <w:rsid w:val="00217127"/>
    <w:rsid w:val="00225BE3"/>
    <w:rsid w:val="00274E0A"/>
    <w:rsid w:val="002B6153"/>
    <w:rsid w:val="002C19F4"/>
    <w:rsid w:val="002C627C"/>
    <w:rsid w:val="002F462B"/>
    <w:rsid w:val="00307586"/>
    <w:rsid w:val="00335F42"/>
    <w:rsid w:val="00336906"/>
    <w:rsid w:val="00337EE7"/>
    <w:rsid w:val="00340D1D"/>
    <w:rsid w:val="00343D45"/>
    <w:rsid w:val="00345333"/>
    <w:rsid w:val="00346084"/>
    <w:rsid w:val="0034721E"/>
    <w:rsid w:val="00383FA6"/>
    <w:rsid w:val="00393E05"/>
    <w:rsid w:val="003A06C6"/>
    <w:rsid w:val="003B5BF8"/>
    <w:rsid w:val="003E36B1"/>
    <w:rsid w:val="003E4162"/>
    <w:rsid w:val="003F7CBD"/>
    <w:rsid w:val="00405792"/>
    <w:rsid w:val="0040600B"/>
    <w:rsid w:val="00455DA6"/>
    <w:rsid w:val="004573A8"/>
    <w:rsid w:val="004579D9"/>
    <w:rsid w:val="00481CF8"/>
    <w:rsid w:val="00492C2D"/>
    <w:rsid w:val="004A1420"/>
    <w:rsid w:val="004A3D87"/>
    <w:rsid w:val="004B18A9"/>
    <w:rsid w:val="004D4F8C"/>
    <w:rsid w:val="004D6B86"/>
    <w:rsid w:val="004E11EB"/>
    <w:rsid w:val="004E1E89"/>
    <w:rsid w:val="0050496F"/>
    <w:rsid w:val="00504F88"/>
    <w:rsid w:val="0055242C"/>
    <w:rsid w:val="00595412"/>
    <w:rsid w:val="005A3341"/>
    <w:rsid w:val="005B40D2"/>
    <w:rsid w:val="005C354D"/>
    <w:rsid w:val="005D5912"/>
    <w:rsid w:val="005E4055"/>
    <w:rsid w:val="005F3714"/>
    <w:rsid w:val="006009AC"/>
    <w:rsid w:val="00607DB9"/>
    <w:rsid w:val="00614FE4"/>
    <w:rsid w:val="0061747E"/>
    <w:rsid w:val="00617AD2"/>
    <w:rsid w:val="0063508F"/>
    <w:rsid w:val="00641876"/>
    <w:rsid w:val="00645290"/>
    <w:rsid w:val="00657E88"/>
    <w:rsid w:val="00661898"/>
    <w:rsid w:val="00662044"/>
    <w:rsid w:val="00676C5D"/>
    <w:rsid w:val="00684C26"/>
    <w:rsid w:val="006B015B"/>
    <w:rsid w:val="006C162F"/>
    <w:rsid w:val="006D7EE9"/>
    <w:rsid w:val="007035B2"/>
    <w:rsid w:val="00720FFE"/>
    <w:rsid w:val="007235F0"/>
    <w:rsid w:val="007244DE"/>
    <w:rsid w:val="00725DD2"/>
    <w:rsid w:val="00737FE2"/>
    <w:rsid w:val="00753931"/>
    <w:rsid w:val="00766DA1"/>
    <w:rsid w:val="007B2A43"/>
    <w:rsid w:val="007C5E61"/>
    <w:rsid w:val="00811D05"/>
    <w:rsid w:val="0081390C"/>
    <w:rsid w:val="00814A8F"/>
    <w:rsid w:val="00816831"/>
    <w:rsid w:val="00837C17"/>
    <w:rsid w:val="00837D67"/>
    <w:rsid w:val="00852A03"/>
    <w:rsid w:val="008747E8"/>
    <w:rsid w:val="008A2A83"/>
    <w:rsid w:val="008A78F1"/>
    <w:rsid w:val="008E0335"/>
    <w:rsid w:val="00901D97"/>
    <w:rsid w:val="00910F0E"/>
    <w:rsid w:val="00914555"/>
    <w:rsid w:val="00931D7E"/>
    <w:rsid w:val="00942C9B"/>
    <w:rsid w:val="00943665"/>
    <w:rsid w:val="00951299"/>
    <w:rsid w:val="00961AE5"/>
    <w:rsid w:val="00970D64"/>
    <w:rsid w:val="00975CFA"/>
    <w:rsid w:val="00991062"/>
    <w:rsid w:val="009A2C38"/>
    <w:rsid w:val="009F0414"/>
    <w:rsid w:val="009F35ED"/>
    <w:rsid w:val="009F6E3E"/>
    <w:rsid w:val="00A1515C"/>
    <w:rsid w:val="00A4757D"/>
    <w:rsid w:val="00A54B34"/>
    <w:rsid w:val="00A615E0"/>
    <w:rsid w:val="00A652AC"/>
    <w:rsid w:val="00A77F6B"/>
    <w:rsid w:val="00A81BB2"/>
    <w:rsid w:val="00A863EA"/>
    <w:rsid w:val="00AA5C05"/>
    <w:rsid w:val="00AB73AD"/>
    <w:rsid w:val="00AE4725"/>
    <w:rsid w:val="00AF0CD4"/>
    <w:rsid w:val="00B03BA4"/>
    <w:rsid w:val="00B266E2"/>
    <w:rsid w:val="00B36D6B"/>
    <w:rsid w:val="00B42338"/>
    <w:rsid w:val="00B723CF"/>
    <w:rsid w:val="00B84A11"/>
    <w:rsid w:val="00BC287E"/>
    <w:rsid w:val="00BD556B"/>
    <w:rsid w:val="00BE09BD"/>
    <w:rsid w:val="00C0096F"/>
    <w:rsid w:val="00C055BF"/>
    <w:rsid w:val="00C17DBC"/>
    <w:rsid w:val="00C3438C"/>
    <w:rsid w:val="00C437CE"/>
    <w:rsid w:val="00C5686B"/>
    <w:rsid w:val="00C571DC"/>
    <w:rsid w:val="00C74024"/>
    <w:rsid w:val="00C7627C"/>
    <w:rsid w:val="00C83B15"/>
    <w:rsid w:val="00C925C8"/>
    <w:rsid w:val="00CA1B5E"/>
    <w:rsid w:val="00CB1A2B"/>
    <w:rsid w:val="00CB7F84"/>
    <w:rsid w:val="00CC0699"/>
    <w:rsid w:val="00CF1B55"/>
    <w:rsid w:val="00D3769D"/>
    <w:rsid w:val="00D82137"/>
    <w:rsid w:val="00DB2E59"/>
    <w:rsid w:val="00DB358F"/>
    <w:rsid w:val="00DC44F1"/>
    <w:rsid w:val="00DF6D26"/>
    <w:rsid w:val="00E24436"/>
    <w:rsid w:val="00E24F19"/>
    <w:rsid w:val="00E36048"/>
    <w:rsid w:val="00E66D30"/>
    <w:rsid w:val="00E7305D"/>
    <w:rsid w:val="00E8162A"/>
    <w:rsid w:val="00E923B0"/>
    <w:rsid w:val="00EA780C"/>
    <w:rsid w:val="00EB69D3"/>
    <w:rsid w:val="00EE04AA"/>
    <w:rsid w:val="00EF516D"/>
    <w:rsid w:val="00F31668"/>
    <w:rsid w:val="00F31D66"/>
    <w:rsid w:val="00F36364"/>
    <w:rsid w:val="00F363EC"/>
    <w:rsid w:val="00F413AC"/>
    <w:rsid w:val="00F4369A"/>
    <w:rsid w:val="00F5503F"/>
    <w:rsid w:val="00F80E1F"/>
    <w:rsid w:val="00FA71C2"/>
    <w:rsid w:val="00FD48D7"/>
    <w:rsid w:val="00FE725C"/>
    <w:rsid w:val="00FF54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15:chartTrackingRefBased/>
  <w15:docId w15:val="{1E0A22BD-3EBB-4DA9-87D9-58FA2D8CA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5F3714"/>
    <w:rPr>
      <w:color w:val="5F5F5F" w:themeColor="hyperlink"/>
      <w:u w:val="single"/>
    </w:rPr>
  </w:style>
  <w:style w:type="character" w:customStyle="1" w:styleId="gray">
    <w:name w:val="gray"/>
    <w:basedOn w:val="DefaultParagraphFont"/>
    <w:rsid w:val="003B5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glossaryDocument" Target="glossary/document.xml" /><Relationship Id="rId9" Type="http://schemas.openxmlformats.org/officeDocument/2006/relationships/theme" Target="theme/theme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user\AppData\Roaming\Microsoft\Templates\APA%20style%20paper.dotx"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C711A7C64C8484B95317D117EB2DB3C"/>
        <w:category>
          <w:name w:val="General"/>
          <w:gallery w:val="placeholder"/>
        </w:category>
        <w:types>
          <w:type w:val="bbPlcHdr"/>
        </w:types>
        <w:behaviors>
          <w:behavior w:val="content"/>
        </w:behaviors>
        <w:guid w:val="{49178540-9A80-459E-AF09-449F1EB2234D}"/>
      </w:docPartPr>
      <w:docPartBody>
        <w:p w:rsidR="00991062">
          <w:pPr>
            <w:pStyle w:val="5C711A7C64C8484B95317D117EB2DB3C"/>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jaVu Sans">
    <w:altName w:val="Times New Roman"/>
    <w:charset w:val="01"/>
    <w:family w:val="auto"/>
    <w:pitch w:val="variable"/>
  </w:font>
  <w:font w:name="Calibri">
    <w:panose1 w:val="020F0502020204030204"/>
    <w:charset w:val="00"/>
    <w:family w:val="swiss"/>
    <w:pitch w:val="variable"/>
    <w:sig w:usb0="E0002AFF" w:usb1="4000ACFF" w:usb2="00000001" w:usb3="00000000" w:csb0="000001FF" w:csb1="00000000"/>
  </w:font>
  <w:font w:name="Nimbus Roman No9 L">
    <w:altName w:val="Times New Roman"/>
    <w:charset w:val="00"/>
    <w:family w:val="roman"/>
    <w:pitch w:val="variable"/>
  </w:font>
  <w:font w:name="Droid Sans Fallback">
    <w:altName w:val="MS Gothic"/>
    <w:charset w:val="80"/>
    <w:family w:val="auto"/>
    <w:pitch w:val="variable"/>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062"/>
    <w:rsid w:val="001E2C8D"/>
    <w:rsid w:val="003F541F"/>
    <w:rsid w:val="004D4528"/>
    <w:rsid w:val="00565406"/>
    <w:rsid w:val="00973D2B"/>
    <w:rsid w:val="00991062"/>
    <w:rsid w:val="00B25A76"/>
    <w:rsid w:val="00B567FA"/>
    <w:rsid w:val="00BC1C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sz w:val="24"/>
      <w:szCs w:val="24"/>
      <w:lang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sz w:val="24"/>
      <w:szCs w:val="24"/>
      <w:lang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BEBDDE541F49A9A1C51876D5AAA933">
    <w:name w:val="89BEBDDE541F49A9A1C51876D5AAA933"/>
  </w:style>
  <w:style w:type="paragraph" w:customStyle="1" w:styleId="9BCFF9BD6E3744BC9FB03ABF3184BB8F">
    <w:name w:val="9BCFF9BD6E3744BC9FB03ABF3184BB8F"/>
  </w:style>
  <w:style w:type="paragraph" w:customStyle="1" w:styleId="5C711A7C64C8484B95317D117EB2DB3C">
    <w:name w:val="5C711A7C64C8484B95317D117EB2DB3C"/>
  </w:style>
  <w:style w:type="paragraph" w:customStyle="1" w:styleId="62CF43123F5F43E0884CD83C2076B3A8">
    <w:name w:val="62CF43123F5F43E0884CD83C2076B3A8"/>
  </w:style>
  <w:style w:type="character" w:styleId="Emphasis">
    <w:name w:val="Emphasis"/>
    <w:basedOn w:val="DefaultParagraphFont"/>
    <w:uiPriority w:val="4"/>
    <w:unhideWhenUsed/>
    <w:qFormat/>
    <w:rPr>
      <w:i/>
      <w:iCs/>
    </w:rPr>
  </w:style>
  <w:style w:type="paragraph" w:customStyle="1" w:styleId="0B0CDFBEFFFC41999C7CEA849FB49E6D">
    <w:name w:val="0B0CDFBEFFFC41999C7CEA849FB49E6D"/>
  </w:style>
  <w:style w:type="paragraph" w:customStyle="1" w:styleId="4EB3824865A340D6BCE341E0E3D37F76">
    <w:name w:val="4EB3824865A340D6BCE341E0E3D37F76"/>
  </w:style>
  <w:style w:type="paragraph" w:customStyle="1" w:styleId="851224039D37439AA34ECC4B7330DC28">
    <w:name w:val="851224039D37439AA34ECC4B7330DC28"/>
  </w:style>
  <w:style w:type="paragraph" w:customStyle="1" w:styleId="55D64560C73C4DC08185FDCA1C848193">
    <w:name w:val="55D64560C73C4DC08185FDCA1C848193"/>
  </w:style>
  <w:style w:type="paragraph" w:customStyle="1" w:styleId="A0DB95C5905240DF8C6EE830AE6EF89B">
    <w:name w:val="A0DB95C5905240DF8C6EE830AE6EF89B"/>
  </w:style>
  <w:style w:type="paragraph" w:customStyle="1" w:styleId="0C702FD200364B298F03DE2EA3909FDD">
    <w:name w:val="0C702FD200364B298F03DE2EA3909FDD"/>
  </w:style>
  <w:style w:type="character" w:styleId="FootnoteReference">
    <w:name w:val="footnote reference"/>
    <w:basedOn w:val="DefaultParagraphFont"/>
    <w:uiPriority w:val="99"/>
    <w:qFormat/>
    <w:rPr>
      <w:vertAlign w:val="superscript"/>
    </w:rPr>
  </w:style>
  <w:style w:type="paragraph" w:customStyle="1" w:styleId="8CBEEC1CA8B34D9FA087586B6E356575">
    <w:name w:val="8CBEEC1CA8B34D9FA087586B6E356575"/>
  </w:style>
  <w:style w:type="paragraph" w:customStyle="1" w:styleId="4CDD75CC4DC7416A95E8517DF5D18E50">
    <w:name w:val="4CDD75CC4DC7416A95E8517DF5D18E50"/>
  </w:style>
  <w:style w:type="character" w:customStyle="1" w:styleId="Heading3Char">
    <w:name w:val="Heading 3 Char"/>
    <w:basedOn w:val="DefaultParagraphFont"/>
    <w:link w:val="Heading3"/>
    <w:uiPriority w:val="5"/>
    <w:rPr>
      <w:rFonts w:asciiTheme="majorHAnsi" w:eastAsiaTheme="majorEastAsia" w:hAnsiTheme="majorHAnsi" w:cstheme="majorBidi"/>
      <w:b/>
      <w:bCs/>
      <w:color w:val="000000" w:themeColor="text1"/>
      <w:sz w:val="24"/>
      <w:szCs w:val="24"/>
      <w:lang w:eastAsia="ja-JP"/>
    </w:rPr>
  </w:style>
  <w:style w:type="paragraph" w:customStyle="1" w:styleId="13789EB8D49A4CD78769FA15BBB18228">
    <w:name w:val="13789EB8D49A4CD78769FA15BBB18228"/>
  </w:style>
  <w:style w:type="paragraph" w:customStyle="1" w:styleId="9073E942F8174ACAABC32D4D30C510C3">
    <w:name w:val="9073E942F8174ACAABC32D4D30C510C3"/>
  </w:style>
  <w:style w:type="character" w:customStyle="1" w:styleId="Heading4Char">
    <w:name w:val="Heading 4 Char"/>
    <w:basedOn w:val="DefaultParagraphFont"/>
    <w:link w:val="Heading4"/>
    <w:uiPriority w:val="5"/>
    <w:rPr>
      <w:rFonts w:asciiTheme="majorHAnsi" w:eastAsiaTheme="majorEastAsia" w:hAnsiTheme="majorHAnsi" w:cstheme="majorBidi"/>
      <w:b/>
      <w:bCs/>
      <w:i/>
      <w:iCs/>
      <w:color w:val="000000" w:themeColor="text1"/>
      <w:sz w:val="24"/>
      <w:szCs w:val="24"/>
      <w:lang w:eastAsia="ja-JP"/>
    </w:rPr>
  </w:style>
  <w:style w:type="paragraph" w:customStyle="1" w:styleId="70515535460546EDA14C65E305837715">
    <w:name w:val="70515535460546EDA14C65E305837715"/>
  </w:style>
  <w:style w:type="paragraph" w:customStyle="1" w:styleId="4B66ABF764DB4DB7AD60833714D41D12">
    <w:name w:val="4B66ABF764DB4DB7AD60833714D41D12"/>
  </w:style>
  <w:style w:type="character" w:customStyle="1" w:styleId="Heading5Char">
    <w:name w:val="Heading 5 Char"/>
    <w:basedOn w:val="DefaultParagraphFont"/>
    <w:link w:val="Heading5"/>
    <w:uiPriority w:val="5"/>
    <w:rPr>
      <w:rFonts w:asciiTheme="majorHAnsi" w:eastAsiaTheme="majorEastAsia" w:hAnsiTheme="majorHAnsi" w:cstheme="majorBidi"/>
      <w:i/>
      <w:iCs/>
      <w:color w:val="000000" w:themeColor="text1"/>
      <w:sz w:val="24"/>
      <w:szCs w:val="24"/>
      <w:lang w:eastAsia="ja-JP"/>
    </w:rPr>
  </w:style>
  <w:style w:type="paragraph" w:customStyle="1" w:styleId="5E0A1B0748EC45CBA9714EED69723654">
    <w:name w:val="5E0A1B0748EC45CBA9714EED69723654"/>
  </w:style>
  <w:style w:type="paragraph" w:customStyle="1" w:styleId="7021437C738B410496244BE25FDA3F6E">
    <w:name w:val="7021437C738B410496244BE25FDA3F6E"/>
  </w:style>
  <w:style w:type="paragraph" w:customStyle="1" w:styleId="F0AFB29370694CD6923F88472CF08480">
    <w:name w:val="F0AFB29370694CD6923F88472CF08480"/>
  </w:style>
  <w:style w:type="paragraph" w:customStyle="1" w:styleId="3A4B54D81A37486E944F97079399F0EB">
    <w:name w:val="3A4B54D81A37486E944F97079399F0EB"/>
  </w:style>
  <w:style w:type="paragraph" w:customStyle="1" w:styleId="13BF493450154CDFAAE34BADC0E9D0FF">
    <w:name w:val="13BF493450154CDFAAE34BADC0E9D0FF"/>
  </w:style>
  <w:style w:type="paragraph" w:customStyle="1" w:styleId="7C19FE4A5EA74E66A84234EE8C520337">
    <w:name w:val="7C19FE4A5EA74E66A84234EE8C520337"/>
  </w:style>
  <w:style w:type="paragraph" w:customStyle="1" w:styleId="83AED24A992847AF81700E73CB187482">
    <w:name w:val="83AED24A992847AF81700E73CB187482"/>
  </w:style>
  <w:style w:type="paragraph" w:customStyle="1" w:styleId="03C94344423F443F89173A8BA7855B8B">
    <w:name w:val="03C94344423F443F89173A8BA7855B8B"/>
  </w:style>
  <w:style w:type="paragraph" w:customStyle="1" w:styleId="FC91421F652C40FEB86C98268BE760B7">
    <w:name w:val="FC91421F652C40FEB86C98268BE760B7"/>
  </w:style>
  <w:style w:type="paragraph" w:customStyle="1" w:styleId="54D381B3027444859C8526E8B35B02C3">
    <w:name w:val="54D381B3027444859C8526E8B35B02C3"/>
  </w:style>
  <w:style w:type="paragraph" w:customStyle="1" w:styleId="208122C606B94AACB09D92411C3D2485">
    <w:name w:val="208122C606B94AACB09D92411C3D2485"/>
  </w:style>
  <w:style w:type="paragraph" w:customStyle="1" w:styleId="754D29C6473F48AE9B7AB03BF209AC64">
    <w:name w:val="754D29C6473F48AE9B7AB03BF209AC64"/>
  </w:style>
  <w:style w:type="paragraph" w:customStyle="1" w:styleId="145681435C814E03BFDA067DC00B0437">
    <w:name w:val="145681435C814E03BFDA067DC00B0437"/>
  </w:style>
  <w:style w:type="paragraph" w:customStyle="1" w:styleId="24321A4691C745C4A9A2A78D73A80E15">
    <w:name w:val="24321A4691C745C4A9A2A78D73A80E15"/>
  </w:style>
  <w:style w:type="paragraph" w:customStyle="1" w:styleId="0D06B73C20E34547A1B31D889EDD5A1A">
    <w:name w:val="0D06B73C20E34547A1B31D889EDD5A1A"/>
  </w:style>
  <w:style w:type="paragraph" w:customStyle="1" w:styleId="4C5946A45421403BA2A30204A8D9C191">
    <w:name w:val="4C5946A45421403BA2A30204A8D9C191"/>
  </w:style>
  <w:style w:type="paragraph" w:customStyle="1" w:styleId="D65C612B4184420488522F2E79141AAD">
    <w:name w:val="D65C612B4184420488522F2E79141AAD"/>
  </w:style>
  <w:style w:type="paragraph" w:customStyle="1" w:styleId="569F0FD4DCFF4AE58E71DFE5640EF1B9">
    <w:name w:val="569F0FD4DCFF4AE58E71DFE5640EF1B9"/>
  </w:style>
  <w:style w:type="paragraph" w:customStyle="1" w:styleId="611FCD59B6FA49EF86873F13F622063C">
    <w:name w:val="611FCD59B6FA49EF86873F13F622063C"/>
  </w:style>
  <w:style w:type="paragraph" w:customStyle="1" w:styleId="AE34627765DE48F5A5DB9177EAF4768C">
    <w:name w:val="AE34627765DE48F5A5DB9177EAF4768C"/>
  </w:style>
  <w:style w:type="paragraph" w:customStyle="1" w:styleId="96526751931A4FE5A27C6CF349915413">
    <w:name w:val="96526751931A4FE5A27C6CF349915413"/>
  </w:style>
  <w:style w:type="paragraph" w:customStyle="1" w:styleId="B63D5EED99EA4234AA5D6DA3C31E3838">
    <w:name w:val="B63D5EED99EA4234AA5D6DA3C31E3838"/>
  </w:style>
  <w:style w:type="paragraph" w:customStyle="1" w:styleId="06B4718C848746DCB69A91F98346421C">
    <w:name w:val="06B4718C848746DCB69A91F98346421C"/>
  </w:style>
  <w:style w:type="paragraph" w:customStyle="1" w:styleId="9CD53471376C491E94ABBF1B394A5D86">
    <w:name w:val="9CD53471376C491E94ABBF1B394A5D86"/>
  </w:style>
  <w:style w:type="paragraph" w:customStyle="1" w:styleId="CB2B3720497043A380EE4A251001FB20">
    <w:name w:val="CB2B3720497043A380EE4A251001FB20"/>
  </w:style>
  <w:style w:type="paragraph" w:customStyle="1" w:styleId="D37BDFF74148440B95586B893F1C0DBF">
    <w:name w:val="D37BDFF74148440B95586B893F1C0DBF"/>
  </w:style>
  <w:style w:type="paragraph" w:customStyle="1" w:styleId="69A49E4E93244C539B5A76F222AEFA50">
    <w:name w:val="69A49E4E93244C539B5A76F222AEFA50"/>
  </w:style>
  <w:style w:type="paragraph" w:customStyle="1" w:styleId="A800F4B67E0D4CE09D382B04BAEB53E6">
    <w:name w:val="A800F4B67E0D4CE09D382B04BAEB53E6"/>
  </w:style>
  <w:style w:type="paragraph" w:customStyle="1" w:styleId="057C9D1AA5124DE6BDADC4BCB8CADE0C">
    <w:name w:val="057C9D1AA5124DE6BDADC4BCB8CADE0C"/>
  </w:style>
  <w:style w:type="paragraph" w:customStyle="1" w:styleId="0C421ACD638A498CAFC0B70398897AB4">
    <w:name w:val="0C421ACD638A498CAFC0B70398897AB4"/>
  </w:style>
  <w:style w:type="paragraph" w:customStyle="1" w:styleId="8DAA7735211A4CBB880F09A036C467F6">
    <w:name w:val="8DAA7735211A4CBB880F09A036C467F6"/>
  </w:style>
  <w:style w:type="paragraph" w:customStyle="1" w:styleId="8FA2931F381C4E228ED075176DEA72C6">
    <w:name w:val="8FA2931F381C4E228ED075176DEA72C6"/>
  </w:style>
  <w:style w:type="paragraph" w:customStyle="1" w:styleId="0A796704D1814DD5B18FB4EC5794C00C">
    <w:name w:val="0A796704D1814DD5B18FB4EC5794C00C"/>
  </w:style>
  <w:style w:type="paragraph" w:customStyle="1" w:styleId="FC766625683947A1B1361E7E03E6A37F">
    <w:name w:val="FC766625683947A1B1361E7E03E6A37F"/>
  </w:style>
  <w:style w:type="paragraph" w:customStyle="1" w:styleId="272F9F661F2F40CB91003A5D84326B9A">
    <w:name w:val="272F9F661F2F40CB91003A5D84326B9A"/>
  </w:style>
  <w:style w:type="paragraph" w:customStyle="1" w:styleId="46B82CB1386E41E49FFEB7111B7697D4">
    <w:name w:val="46B82CB1386E41E49FFEB7111B7697D4"/>
  </w:style>
  <w:style w:type="paragraph" w:customStyle="1" w:styleId="41E23B508A634F5D9879E354E9F63EC9">
    <w:name w:val="41E23B508A634F5D9879E354E9F63EC9"/>
  </w:style>
  <w:style w:type="paragraph" w:customStyle="1" w:styleId="A77CAA31D34B432881CB1F8DFCBADEC5">
    <w:name w:val="A77CAA31D34B432881CB1F8DFCBADEC5"/>
  </w:style>
  <w:style w:type="paragraph" w:customStyle="1" w:styleId="67B83EB766A644CB8E8E82793140E42F">
    <w:name w:val="67B83EB766A644CB8E8E82793140E42F"/>
  </w:style>
  <w:style w:type="paragraph" w:customStyle="1" w:styleId="5389853425784D0D95A79135FDD74D24">
    <w:name w:val="5389853425784D0D95A79135FDD74D24"/>
  </w:style>
  <w:style w:type="paragraph" w:customStyle="1" w:styleId="33CCA60201C3415CB45FACB5AE894062">
    <w:name w:val="33CCA60201C3415CB45FACB5AE894062"/>
  </w:style>
  <w:style w:type="paragraph" w:customStyle="1" w:styleId="A7BEDB2CE17345A0B93D8507232C32AF">
    <w:name w:val="A7BEDB2CE17345A0B93D8507232C32AF"/>
  </w:style>
  <w:style w:type="paragraph" w:customStyle="1" w:styleId="FA23002F6E0649479EE4803743EB3507">
    <w:name w:val="FA23002F6E0649479EE4803743EB3507"/>
  </w:style>
  <w:style w:type="paragraph" w:customStyle="1" w:styleId="8937480915304174BC7C95A0371E88A8">
    <w:name w:val="8937480915304174BC7C95A0371E88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w:rsidRDefault="009C4970"/&gt;&lt;w:sectPr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w:val="1"/&gt;&lt;w:tblInd w:w="0" w:type="dxa"/&gt;&lt;w:tblBorders&gt;&lt;w:top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w:themeTint="99"/&gt;&lt;/w:tblBorders&gt;&lt;w:tblCellMar&gt;&lt;w:top w:w="0" w:type="dxa"/&gt;&lt;w:left w:w="0" w:type="dxa"/&gt;&lt;w:bottom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Props1.xml><?xml version="1.0" encoding="utf-8"?>
<ds:datastoreItem xmlns:ds="http://schemas.openxmlformats.org/officeDocument/2006/customXml" ds:itemID="{F300F2AC-2E89-414B-9788-6A4E9FD81DF3}">
  <ds:schemaRefs>
    <ds:schemaRef ds:uri="http://schemas.openxmlformats.org/officeDocument/2006/bibliography"/>
  </ds:schemaRefs>
</ds:datastoreItem>
</file>

<file path=customXml/itemProps2.xml><?xml version="1.0" encoding="utf-8"?>
<ds:datastoreItem xmlns:ds="http://schemas.openxmlformats.org/officeDocument/2006/customXml" ds:itemID="{B98E728A-96FF-4995-885C-5AF887AB0C35}">
  <ds:schemaRefs>
    <ds:schemaRef ds:uri="http://schemas.microsoft.com/temp/samples"/>
  </ds:schemaRefs>
</ds:datastoreItem>
</file>

<file path=docProps/app.xml><?xml version="1.0" encoding="utf-8"?>
<Properties xmlns="http://schemas.openxmlformats.org/officeDocument/2006/extended-properties" xmlns:vt="http://schemas.openxmlformats.org/officeDocument/2006/docPropsVTypes">
  <Template>APA style paper</Template>
  <TotalTime>4</TotalTime>
  <Pages>3</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2020-07-17T18:57:00Z</cp:lastPrinted>
  <dcterms:created xsi:type="dcterms:W3CDTF">2020-07-27T19:39:00Z</dcterms:created>
  <dcterms:modified xsi:type="dcterms:W3CDTF">2020-07-27T19:40:00Z</dcterms:modified>
</cp:coreProperties>
</file>